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2C5" w:rsidRPr="006E74E2" w:rsidRDefault="001372C5" w:rsidP="00B676F6">
      <w:pPr>
        <w:pStyle w:val="Title"/>
        <w:spacing w:after="0" w:line="216" w:lineRule="auto"/>
        <w:ind w:left="0"/>
        <w:rPr>
          <w:b w:val="0"/>
          <w:bCs w:val="0"/>
          <w:iCs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88.35pt;margin-top:28.35pt;width:53.85pt;height:53.85pt;z-index:251658240;mso-position-horizontal:right;mso-position-vertical-relative:page">
            <v:imagedata r:id="rId7" o:title=""/>
            <w10:wrap anchory="page"/>
          </v:shape>
        </w:pict>
      </w:r>
    </w:p>
    <w:p w:rsidR="001372C5" w:rsidRPr="006E74E2" w:rsidRDefault="001372C5" w:rsidP="00B676F6">
      <w:pPr>
        <w:pStyle w:val="Title"/>
        <w:spacing w:after="0" w:line="216" w:lineRule="auto"/>
        <w:ind w:left="0"/>
        <w:rPr>
          <w:b w:val="0"/>
          <w:bCs w:val="0"/>
          <w:iCs/>
          <w:sz w:val="28"/>
          <w:szCs w:val="28"/>
        </w:rPr>
      </w:pPr>
    </w:p>
    <w:p w:rsidR="001372C5" w:rsidRPr="006E74E2" w:rsidRDefault="001372C5" w:rsidP="00B676F6">
      <w:pPr>
        <w:pStyle w:val="Title"/>
        <w:spacing w:after="0" w:line="216" w:lineRule="auto"/>
        <w:ind w:left="0"/>
        <w:rPr>
          <w:b w:val="0"/>
          <w:bCs w:val="0"/>
          <w:iCs/>
          <w:sz w:val="28"/>
          <w:szCs w:val="28"/>
        </w:rPr>
      </w:pPr>
    </w:p>
    <w:p w:rsidR="001372C5" w:rsidRPr="006E74E2" w:rsidRDefault="001372C5" w:rsidP="00B676F6">
      <w:pPr>
        <w:pStyle w:val="Title"/>
        <w:spacing w:after="0" w:line="216" w:lineRule="auto"/>
        <w:ind w:left="0"/>
        <w:rPr>
          <w:b w:val="0"/>
          <w:bCs w:val="0"/>
          <w:iCs/>
          <w:sz w:val="28"/>
          <w:szCs w:val="28"/>
        </w:rPr>
      </w:pPr>
    </w:p>
    <w:p w:rsidR="001372C5" w:rsidRPr="006E74E2" w:rsidRDefault="001372C5" w:rsidP="00636535">
      <w:pPr>
        <w:pStyle w:val="Title"/>
        <w:spacing w:after="0"/>
        <w:jc w:val="right"/>
        <w:rPr>
          <w:b w:val="0"/>
          <w:bCs w:val="0"/>
          <w:iCs/>
          <w:sz w:val="28"/>
          <w:szCs w:val="28"/>
        </w:rPr>
      </w:pPr>
    </w:p>
    <w:p w:rsidR="001372C5" w:rsidRDefault="001372C5" w:rsidP="00636535">
      <w:pPr>
        <w:pStyle w:val="Title"/>
        <w:spacing w:after="0"/>
        <w:jc w:val="right"/>
        <w:rPr>
          <w:b w:val="0"/>
          <w:bCs w:val="0"/>
          <w:i/>
          <w:iCs/>
          <w:sz w:val="28"/>
          <w:szCs w:val="28"/>
        </w:rPr>
      </w:pPr>
      <w:r w:rsidRPr="004D1BE5">
        <w:rPr>
          <w:b w:val="0"/>
          <w:bCs w:val="0"/>
          <w:i/>
          <w:iCs/>
          <w:sz w:val="28"/>
          <w:szCs w:val="28"/>
        </w:rPr>
        <w:t>Проект</w:t>
      </w:r>
    </w:p>
    <w:p w:rsidR="001372C5" w:rsidRPr="00EB2301" w:rsidRDefault="001372C5" w:rsidP="00636535">
      <w:pPr>
        <w:pStyle w:val="Title"/>
        <w:spacing w:after="0"/>
        <w:jc w:val="right"/>
        <w:rPr>
          <w:b w:val="0"/>
          <w:bCs w:val="0"/>
          <w:iCs/>
          <w:sz w:val="28"/>
          <w:szCs w:val="28"/>
        </w:rPr>
      </w:pPr>
    </w:p>
    <w:p w:rsidR="001372C5" w:rsidRPr="002C3EBE" w:rsidRDefault="001372C5" w:rsidP="00636535">
      <w:pPr>
        <w:pStyle w:val="Title"/>
        <w:spacing w:after="0"/>
        <w:rPr>
          <w:sz w:val="28"/>
          <w:szCs w:val="28"/>
        </w:rPr>
      </w:pPr>
      <w:r w:rsidRPr="002C3EBE">
        <w:rPr>
          <w:sz w:val="28"/>
          <w:szCs w:val="28"/>
        </w:rPr>
        <w:t xml:space="preserve">Резолюция </w:t>
      </w:r>
      <w:r w:rsidRPr="002C3EBE">
        <w:rPr>
          <w:sz w:val="28"/>
          <w:szCs w:val="28"/>
          <w:lang w:val="en-US"/>
        </w:rPr>
        <w:t>XV</w:t>
      </w:r>
      <w:r w:rsidRPr="002C3EBE">
        <w:rPr>
          <w:sz w:val="28"/>
          <w:szCs w:val="28"/>
        </w:rPr>
        <w:t xml:space="preserve"> отчётно-выборной конференции</w:t>
      </w:r>
    </w:p>
    <w:p w:rsidR="001372C5" w:rsidRPr="002C3EBE" w:rsidRDefault="001372C5" w:rsidP="00D35E55">
      <w:pPr>
        <w:pStyle w:val="Title"/>
        <w:spacing w:after="0"/>
        <w:ind w:left="0"/>
        <w:rPr>
          <w:sz w:val="28"/>
          <w:szCs w:val="28"/>
        </w:rPr>
      </w:pPr>
      <w:r w:rsidRPr="002C3EBE">
        <w:rPr>
          <w:sz w:val="28"/>
          <w:szCs w:val="28"/>
        </w:rPr>
        <w:t xml:space="preserve">Межрегиональной </w:t>
      </w:r>
      <w:r>
        <w:rPr>
          <w:sz w:val="28"/>
          <w:szCs w:val="28"/>
        </w:rPr>
        <w:t>а</w:t>
      </w:r>
      <w:r w:rsidRPr="002C3EBE">
        <w:rPr>
          <w:sz w:val="28"/>
          <w:szCs w:val="28"/>
        </w:rPr>
        <w:t>ссоциации руководителей предприятий</w:t>
      </w:r>
    </w:p>
    <w:p w:rsidR="001372C5" w:rsidRPr="002C3EBE" w:rsidRDefault="001372C5" w:rsidP="00D35E55">
      <w:pPr>
        <w:pStyle w:val="Title"/>
        <w:spacing w:after="0"/>
        <w:ind w:left="0"/>
        <w:rPr>
          <w:b w:val="0"/>
          <w:bCs w:val="0"/>
          <w:sz w:val="28"/>
          <w:szCs w:val="28"/>
        </w:rPr>
      </w:pPr>
      <w:r w:rsidRPr="002C3EBE">
        <w:rPr>
          <w:sz w:val="28"/>
          <w:szCs w:val="28"/>
        </w:rPr>
        <w:t>и Союза «Новосибирская городская торгово–промышленная палата»</w:t>
      </w:r>
    </w:p>
    <w:p w:rsidR="001372C5" w:rsidRPr="006E74E2" w:rsidRDefault="001372C5" w:rsidP="00D35E55">
      <w:pPr>
        <w:tabs>
          <w:tab w:val="right" w:pos="10490"/>
        </w:tabs>
        <w:rPr>
          <w:sz w:val="26"/>
          <w:szCs w:val="26"/>
        </w:rPr>
      </w:pPr>
    </w:p>
    <w:p w:rsidR="001372C5" w:rsidRDefault="001372C5" w:rsidP="00EB2301">
      <w:r>
        <w:t>г. Новосибирск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76F6">
        <w:t xml:space="preserve">12 апреля </w:t>
      </w:r>
      <w:r w:rsidRPr="006A1D49">
        <w:t>201</w:t>
      </w:r>
      <w:r>
        <w:t xml:space="preserve">8 </w:t>
      </w:r>
      <w:r w:rsidRPr="006A1D49">
        <w:t>г.</w:t>
      </w:r>
    </w:p>
    <w:p w:rsidR="001372C5" w:rsidRPr="006E74E2" w:rsidRDefault="001372C5" w:rsidP="00D35E55">
      <w:pPr>
        <w:tabs>
          <w:tab w:val="right" w:pos="10773"/>
        </w:tabs>
        <w:rPr>
          <w:sz w:val="26"/>
          <w:szCs w:val="26"/>
        </w:rPr>
      </w:pPr>
    </w:p>
    <w:p w:rsidR="001372C5" w:rsidRPr="006E74E2" w:rsidRDefault="001372C5" w:rsidP="00D35E55">
      <w:pPr>
        <w:rPr>
          <w:sz w:val="26"/>
          <w:szCs w:val="26"/>
        </w:rPr>
      </w:pPr>
    </w:p>
    <w:p w:rsidR="001372C5" w:rsidRPr="00595C93" w:rsidRDefault="001372C5" w:rsidP="00D35E55">
      <w:pPr>
        <w:suppressAutoHyphens/>
        <w:ind w:firstLine="709"/>
        <w:jc w:val="center"/>
        <w:rPr>
          <w:b/>
          <w:bCs/>
          <w:sz w:val="8"/>
          <w:szCs w:val="8"/>
        </w:rPr>
      </w:pPr>
    </w:p>
    <w:p w:rsidR="001372C5" w:rsidRPr="006E74E2" w:rsidRDefault="001372C5" w:rsidP="006E74E2">
      <w:pPr>
        <w:suppressAutoHyphens/>
        <w:ind w:firstLine="709"/>
        <w:jc w:val="both"/>
        <w:rPr>
          <w:sz w:val="26"/>
          <w:szCs w:val="26"/>
        </w:rPr>
      </w:pPr>
      <w:r w:rsidRPr="006E74E2">
        <w:rPr>
          <w:sz w:val="26"/>
          <w:szCs w:val="26"/>
        </w:rPr>
        <w:t xml:space="preserve">Поддержать инициативу Саморегулируемой общественной организации «Международная ассоциация руководителей авиапредприятий» о внесении изменений в Закон Новосибирской области от 27 декабря 2002 года </w:t>
      </w:r>
      <w:r w:rsidRPr="006E74E2">
        <w:rPr>
          <w:sz w:val="26"/>
          <w:szCs w:val="26"/>
          <w:lang w:val="en-US"/>
        </w:rPr>
        <w:t>N</w:t>
      </w:r>
      <w:r w:rsidRPr="006E74E2">
        <w:rPr>
          <w:sz w:val="26"/>
          <w:szCs w:val="26"/>
        </w:rPr>
        <w:t xml:space="preserve"> 85-ОЗ «О наградах Новосибирской области».</w:t>
      </w:r>
    </w:p>
    <w:p w:rsidR="001372C5" w:rsidRPr="006E74E2" w:rsidRDefault="001372C5" w:rsidP="006E74E2">
      <w:pPr>
        <w:suppressAutoHyphens/>
        <w:ind w:firstLine="709"/>
        <w:jc w:val="both"/>
        <w:rPr>
          <w:sz w:val="26"/>
          <w:szCs w:val="26"/>
        </w:rPr>
      </w:pPr>
    </w:p>
    <w:p w:rsidR="001372C5" w:rsidRPr="006E74E2" w:rsidRDefault="001372C5" w:rsidP="006E74E2">
      <w:pPr>
        <w:suppressAutoHyphens/>
        <w:ind w:firstLine="709"/>
        <w:jc w:val="both"/>
        <w:rPr>
          <w:sz w:val="26"/>
          <w:szCs w:val="26"/>
        </w:rPr>
      </w:pPr>
      <w:r w:rsidRPr="006E74E2">
        <w:rPr>
          <w:sz w:val="26"/>
          <w:szCs w:val="26"/>
        </w:rPr>
        <w:t>Обратиться совместно с Саморегулируемой общественной организацией «Международная ассоциация руководителей авиапредприятий» в Законодательное собрание Новосибирской области с предложением «Об установлении почётного звания «Заслуженный директор Новосибирской области».</w:t>
      </w:r>
    </w:p>
    <w:p w:rsidR="001372C5" w:rsidRPr="006E74E2" w:rsidRDefault="001372C5" w:rsidP="006E74E2">
      <w:pPr>
        <w:suppressAutoHyphens/>
        <w:ind w:firstLine="709"/>
        <w:jc w:val="both"/>
        <w:rPr>
          <w:sz w:val="26"/>
          <w:szCs w:val="26"/>
        </w:rPr>
      </w:pPr>
    </w:p>
    <w:p w:rsidR="001372C5" w:rsidRPr="006E74E2" w:rsidRDefault="001372C5" w:rsidP="006E74E2">
      <w:pPr>
        <w:suppressAutoHyphens/>
        <w:ind w:firstLine="709"/>
        <w:jc w:val="both"/>
        <w:rPr>
          <w:sz w:val="26"/>
          <w:szCs w:val="26"/>
        </w:rPr>
      </w:pPr>
      <w:r w:rsidRPr="006E74E2">
        <w:rPr>
          <w:sz w:val="26"/>
          <w:szCs w:val="26"/>
        </w:rPr>
        <w:t xml:space="preserve">Обратиться совместно с Саморегулируемой общественной организацией «Международная ассоциация руководителей авиапредприятий» в Администрацию Президента Российской Федерации с предложением </w:t>
      </w:r>
      <w:bookmarkStart w:id="0" w:name="_GoBack"/>
      <w:bookmarkEnd w:id="0"/>
      <w:r w:rsidRPr="006E74E2">
        <w:rPr>
          <w:sz w:val="26"/>
          <w:szCs w:val="26"/>
        </w:rPr>
        <w:t>«Об установлении почётного звания «Заслуженный директор Российской Федерации».</w:t>
      </w:r>
    </w:p>
    <w:p w:rsidR="001372C5" w:rsidRPr="00E76FF6" w:rsidRDefault="001372C5" w:rsidP="00D35E55">
      <w:pPr>
        <w:tabs>
          <w:tab w:val="right" w:pos="709"/>
        </w:tabs>
        <w:suppressAutoHyphens/>
        <w:jc w:val="both"/>
      </w:pPr>
    </w:p>
    <w:p w:rsidR="001372C5" w:rsidRDefault="001372C5" w:rsidP="00D35E55">
      <w:pPr>
        <w:tabs>
          <w:tab w:val="left" w:pos="1039"/>
        </w:tabs>
      </w:pPr>
    </w:p>
    <w:sectPr w:rsidR="001372C5" w:rsidSect="006E74E2">
      <w:headerReference w:type="default" r:id="rId8"/>
      <w:pgSz w:w="11907" w:h="16840"/>
      <w:pgMar w:top="567" w:right="567" w:bottom="567" w:left="851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72C5" w:rsidRDefault="001372C5">
      <w:r>
        <w:separator/>
      </w:r>
    </w:p>
  </w:endnote>
  <w:endnote w:type="continuationSeparator" w:id="0">
    <w:p w:rsidR="001372C5" w:rsidRDefault="00137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?l?r ??Ѓf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72C5" w:rsidRDefault="001372C5">
      <w:r>
        <w:separator/>
      </w:r>
    </w:p>
  </w:footnote>
  <w:footnote w:type="continuationSeparator" w:id="0">
    <w:p w:rsidR="001372C5" w:rsidRDefault="001372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2C5" w:rsidRDefault="001372C5">
    <w:pPr>
      <w:pStyle w:val="Header"/>
      <w:framePr w:wrap="auto" w:vAnchor="text" w:hAnchor="margin" w:xAlign="center" w:y="1"/>
      <w:rPr>
        <w:rStyle w:val="PageNumber"/>
      </w:rPr>
    </w:pPr>
    <w:r>
      <w:rPr>
        <w:rStyle w:val="PageNumber"/>
      </w:rPr>
      <w:t xml:space="preserve">–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  <w:r>
      <w:rPr>
        <w:rStyle w:val="PageNumber"/>
      </w:rPr>
      <w:t xml:space="preserve"> –</w:t>
    </w:r>
  </w:p>
  <w:p w:rsidR="001372C5" w:rsidRDefault="001372C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C0E19"/>
    <w:multiLevelType w:val="multilevel"/>
    <w:tmpl w:val="0270FB16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204"/>
        </w:tabs>
        <w:ind w:left="1204" w:hanging="49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47"/>
        </w:tabs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625"/>
        </w:tabs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94"/>
        </w:tabs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03"/>
        </w:tabs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72"/>
        </w:tabs>
        <w:ind w:left="7472" w:hanging="1800"/>
      </w:pPr>
      <w:rPr>
        <w:rFonts w:cs="Times New Roman" w:hint="default"/>
      </w:rPr>
    </w:lvl>
  </w:abstractNum>
  <w:abstractNum w:abstractNumId="1">
    <w:nsid w:val="0261691E"/>
    <w:multiLevelType w:val="hybridMultilevel"/>
    <w:tmpl w:val="C602DCBC"/>
    <w:lvl w:ilvl="0" w:tplc="B5144B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B2652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FCED0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D0743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26BC3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10A9E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B28A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80444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06BF5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29F46C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07B30C2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B266F84"/>
    <w:multiLevelType w:val="hybridMultilevel"/>
    <w:tmpl w:val="014E56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38043F9"/>
    <w:multiLevelType w:val="hybridMultilevel"/>
    <w:tmpl w:val="5C767F2A"/>
    <w:lvl w:ilvl="0" w:tplc="0419000B">
      <w:start w:val="1"/>
      <w:numFmt w:val="bullet"/>
      <w:lvlText w:val="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  <w:b/>
        <w:strike w:val="0"/>
        <w:dstrike w:val="0"/>
        <w:color w:val="auto"/>
        <w:u w:val="none"/>
        <w:effect w:val="none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6240"/>
        </w:tabs>
        <w:ind w:left="624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59B194B"/>
    <w:multiLevelType w:val="hybridMultilevel"/>
    <w:tmpl w:val="9F422D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54276C"/>
    <w:multiLevelType w:val="hybridMultilevel"/>
    <w:tmpl w:val="19D08476"/>
    <w:lvl w:ilvl="0" w:tplc="441442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06D4E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D6463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94018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740A1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34572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A86E1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A4FA2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6E0A5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84D0942"/>
    <w:multiLevelType w:val="hybridMultilevel"/>
    <w:tmpl w:val="C4AA4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534140"/>
    <w:multiLevelType w:val="hybridMultilevel"/>
    <w:tmpl w:val="0FA8143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1E1A73F6"/>
    <w:multiLevelType w:val="hybridMultilevel"/>
    <w:tmpl w:val="A24E1024"/>
    <w:lvl w:ilvl="0" w:tplc="9A4E3D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244CC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1CFCD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7A18D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AE7EE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08971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AAC5A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88CDA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AECB6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50565C7"/>
    <w:multiLevelType w:val="hybridMultilevel"/>
    <w:tmpl w:val="489C06AA"/>
    <w:lvl w:ilvl="0" w:tplc="78CA49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2B15799E"/>
    <w:multiLevelType w:val="hybridMultilevel"/>
    <w:tmpl w:val="66C87DB8"/>
    <w:lvl w:ilvl="0" w:tplc="07988BD4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ascii="Symbol" w:hAnsi="Symbol" w:hint="default"/>
        <w:color w:val="auto"/>
        <w:sz w:val="24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4027DE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4FE256E"/>
    <w:multiLevelType w:val="multilevel"/>
    <w:tmpl w:val="4FFC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D379A8"/>
    <w:multiLevelType w:val="hybridMultilevel"/>
    <w:tmpl w:val="DAA44F64"/>
    <w:lvl w:ilvl="0" w:tplc="35263E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E0C85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54A67E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642A6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DEEC9D2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D76B8B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D0E077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A712C5C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64E7E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383F0431"/>
    <w:multiLevelType w:val="hybridMultilevel"/>
    <w:tmpl w:val="FA8EA10A"/>
    <w:lvl w:ilvl="0" w:tplc="D41CCE4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9466F63"/>
    <w:multiLevelType w:val="hybridMultilevel"/>
    <w:tmpl w:val="09AA1606"/>
    <w:lvl w:ilvl="0" w:tplc="61602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C8A8D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B838E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4A2DD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403DF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3ACBF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1E4BD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FE6AF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BAE90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3C820D6F"/>
    <w:multiLevelType w:val="multilevel"/>
    <w:tmpl w:val="25E650F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129"/>
        </w:tabs>
        <w:ind w:left="1129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47"/>
        </w:tabs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625"/>
        </w:tabs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94"/>
        </w:tabs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03"/>
        </w:tabs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72"/>
        </w:tabs>
        <w:ind w:left="7472" w:hanging="1800"/>
      </w:pPr>
      <w:rPr>
        <w:rFonts w:cs="Times New Roman" w:hint="default"/>
      </w:rPr>
    </w:lvl>
  </w:abstractNum>
  <w:abstractNum w:abstractNumId="19">
    <w:nsid w:val="3F97436E"/>
    <w:multiLevelType w:val="hybridMultilevel"/>
    <w:tmpl w:val="37BED98E"/>
    <w:lvl w:ilvl="0" w:tplc="CE424B6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8824B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4C71C8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5D4A570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A27754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FA3342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A88A96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D62AA3E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8E81F4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3FAC6396"/>
    <w:multiLevelType w:val="multilevel"/>
    <w:tmpl w:val="6A1E6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8B172B1"/>
    <w:multiLevelType w:val="multilevel"/>
    <w:tmpl w:val="9CBEC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F78054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51656427"/>
    <w:multiLevelType w:val="hybridMultilevel"/>
    <w:tmpl w:val="FCAC1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032D71"/>
    <w:multiLevelType w:val="hybridMultilevel"/>
    <w:tmpl w:val="3F62DE6A"/>
    <w:lvl w:ilvl="0" w:tplc="2CC87E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21287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08A92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1662F13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9B83B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59C10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1A222A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814549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B64039D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57021F3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6">
    <w:nsid w:val="59FC65FA"/>
    <w:multiLevelType w:val="hybridMultilevel"/>
    <w:tmpl w:val="FC3C4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000553"/>
    <w:multiLevelType w:val="hybridMultilevel"/>
    <w:tmpl w:val="006C6B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A650FAF"/>
    <w:multiLevelType w:val="hybridMultilevel"/>
    <w:tmpl w:val="A5B6CE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7546E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0">
    <w:nsid w:val="5ED14C2A"/>
    <w:multiLevelType w:val="multilevel"/>
    <w:tmpl w:val="5AE8C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07E1762"/>
    <w:multiLevelType w:val="hybridMultilevel"/>
    <w:tmpl w:val="783035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CF4CA7"/>
    <w:multiLevelType w:val="hybridMultilevel"/>
    <w:tmpl w:val="43F445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6527560F"/>
    <w:multiLevelType w:val="hybridMultilevel"/>
    <w:tmpl w:val="5F08211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  <w:color w:val="auto"/>
        <w:sz w:val="24"/>
      </w:rPr>
    </w:lvl>
    <w:lvl w:ilvl="2" w:tplc="58CCFD04">
      <w:start w:val="1"/>
      <w:numFmt w:val="bullet"/>
      <w:lvlText w:val=""/>
      <w:lvlJc w:val="left"/>
      <w:pPr>
        <w:tabs>
          <w:tab w:val="num" w:pos="1729"/>
        </w:tabs>
        <w:ind w:left="2727" w:hanging="360"/>
      </w:pPr>
      <w:rPr>
        <w:rFonts w:ascii="Wingdings" w:hAnsi="Wingdings" w:hint="default"/>
      </w:rPr>
    </w:lvl>
    <w:lvl w:ilvl="3" w:tplc="2570C332">
      <w:start w:val="1"/>
      <w:numFmt w:val="bullet"/>
      <w:lvlText w:val=""/>
      <w:lvlJc w:val="left"/>
      <w:pPr>
        <w:tabs>
          <w:tab w:val="num" w:pos="3447"/>
        </w:tabs>
        <w:ind w:left="3447" w:hanging="360"/>
      </w:pPr>
      <w:rPr>
        <w:rFonts w:ascii="Wingdings" w:hAnsi="Wingdings" w:hint="default"/>
        <w:color w:val="auto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4">
    <w:nsid w:val="67323A0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5">
    <w:nsid w:val="6CB05FEF"/>
    <w:multiLevelType w:val="hybridMultilevel"/>
    <w:tmpl w:val="24424C50"/>
    <w:lvl w:ilvl="0" w:tplc="FB4400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FA5D0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B28136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FEBC3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D258B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FA32F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BA0D6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D8651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48366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77AB1D06"/>
    <w:multiLevelType w:val="hybridMultilevel"/>
    <w:tmpl w:val="6A802DCE"/>
    <w:lvl w:ilvl="0" w:tplc="C436D4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12E12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28612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2C3CD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8012D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62808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E0725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0C7C0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5EEFE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792F5E6E"/>
    <w:multiLevelType w:val="hybridMultilevel"/>
    <w:tmpl w:val="EB7EFBEC"/>
    <w:lvl w:ilvl="0" w:tplc="4A82DE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DCE62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B8CF1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480A5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4ECBC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4615F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F0BEB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D2AC8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A6738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79B72B70"/>
    <w:multiLevelType w:val="hybridMultilevel"/>
    <w:tmpl w:val="43AC7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C6757C2"/>
    <w:multiLevelType w:val="hybridMultilevel"/>
    <w:tmpl w:val="FCEA4834"/>
    <w:lvl w:ilvl="0" w:tplc="46B62B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966AF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F250B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30FDB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0238F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621B1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4AC68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8CAD7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D6845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4"/>
  </w:num>
  <w:num w:numId="2">
    <w:abstractNumId w:val="18"/>
  </w:num>
  <w:num w:numId="3">
    <w:abstractNumId w:val="3"/>
  </w:num>
  <w:num w:numId="4">
    <w:abstractNumId w:val="22"/>
  </w:num>
  <w:num w:numId="5">
    <w:abstractNumId w:val="13"/>
  </w:num>
  <w:num w:numId="6">
    <w:abstractNumId w:val="2"/>
  </w:num>
  <w:num w:numId="7">
    <w:abstractNumId w:val="0"/>
  </w:num>
  <w:num w:numId="8">
    <w:abstractNumId w:val="25"/>
  </w:num>
  <w:num w:numId="9">
    <w:abstractNumId w:val="29"/>
  </w:num>
  <w:num w:numId="10">
    <w:abstractNumId w:val="27"/>
  </w:num>
  <w:num w:numId="11">
    <w:abstractNumId w:val="32"/>
  </w:num>
  <w:num w:numId="12">
    <w:abstractNumId w:val="4"/>
  </w:num>
  <w:num w:numId="13">
    <w:abstractNumId w:val="16"/>
  </w:num>
  <w:num w:numId="14">
    <w:abstractNumId w:val="11"/>
  </w:num>
  <w:num w:numId="15">
    <w:abstractNumId w:val="9"/>
  </w:num>
  <w:num w:numId="16">
    <w:abstractNumId w:val="24"/>
  </w:num>
  <w:num w:numId="17">
    <w:abstractNumId w:val="15"/>
  </w:num>
  <w:num w:numId="18">
    <w:abstractNumId w:val="38"/>
  </w:num>
  <w:num w:numId="19">
    <w:abstractNumId w:val="30"/>
  </w:num>
  <w:num w:numId="20">
    <w:abstractNumId w:val="20"/>
  </w:num>
  <w:num w:numId="21">
    <w:abstractNumId w:val="21"/>
  </w:num>
  <w:num w:numId="22">
    <w:abstractNumId w:val="14"/>
  </w:num>
  <w:num w:numId="23">
    <w:abstractNumId w:val="37"/>
  </w:num>
  <w:num w:numId="24">
    <w:abstractNumId w:val="7"/>
  </w:num>
  <w:num w:numId="25">
    <w:abstractNumId w:val="10"/>
  </w:num>
  <w:num w:numId="26">
    <w:abstractNumId w:val="35"/>
  </w:num>
  <w:num w:numId="27">
    <w:abstractNumId w:val="17"/>
  </w:num>
  <w:num w:numId="28">
    <w:abstractNumId w:val="36"/>
  </w:num>
  <w:num w:numId="29">
    <w:abstractNumId w:val="1"/>
  </w:num>
  <w:num w:numId="30">
    <w:abstractNumId w:val="19"/>
  </w:num>
  <w:num w:numId="31">
    <w:abstractNumId w:val="39"/>
  </w:num>
  <w:num w:numId="32">
    <w:abstractNumId w:val="5"/>
  </w:num>
  <w:num w:numId="33">
    <w:abstractNumId w:val="12"/>
  </w:num>
  <w:num w:numId="34">
    <w:abstractNumId w:val="33"/>
  </w:num>
  <w:num w:numId="35">
    <w:abstractNumId w:val="8"/>
  </w:num>
  <w:num w:numId="36">
    <w:abstractNumId w:val="6"/>
  </w:num>
  <w:num w:numId="37">
    <w:abstractNumId w:val="26"/>
  </w:num>
  <w:num w:numId="38">
    <w:abstractNumId w:val="28"/>
  </w:num>
  <w:num w:numId="39">
    <w:abstractNumId w:val="31"/>
  </w:num>
  <w:num w:numId="40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autoHyphenation/>
  <w:hyphenationZone w:val="357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3FCE"/>
    <w:rsid w:val="00000293"/>
    <w:rsid w:val="000024B8"/>
    <w:rsid w:val="00003564"/>
    <w:rsid w:val="0000496D"/>
    <w:rsid w:val="00004DE2"/>
    <w:rsid w:val="000056F5"/>
    <w:rsid w:val="00005D93"/>
    <w:rsid w:val="00006691"/>
    <w:rsid w:val="000073B5"/>
    <w:rsid w:val="00013318"/>
    <w:rsid w:val="00020247"/>
    <w:rsid w:val="00020A6F"/>
    <w:rsid w:val="000218F6"/>
    <w:rsid w:val="00022415"/>
    <w:rsid w:val="0002332B"/>
    <w:rsid w:val="000302AD"/>
    <w:rsid w:val="00030F45"/>
    <w:rsid w:val="000329FF"/>
    <w:rsid w:val="00034AB8"/>
    <w:rsid w:val="00035616"/>
    <w:rsid w:val="00037906"/>
    <w:rsid w:val="000425ED"/>
    <w:rsid w:val="000440A0"/>
    <w:rsid w:val="0004462C"/>
    <w:rsid w:val="00053F55"/>
    <w:rsid w:val="000556F5"/>
    <w:rsid w:val="000556FE"/>
    <w:rsid w:val="00056E21"/>
    <w:rsid w:val="000572F1"/>
    <w:rsid w:val="0006105E"/>
    <w:rsid w:val="00064B71"/>
    <w:rsid w:val="0007151E"/>
    <w:rsid w:val="00073588"/>
    <w:rsid w:val="00077CEB"/>
    <w:rsid w:val="0008142E"/>
    <w:rsid w:val="000947CE"/>
    <w:rsid w:val="000A19D1"/>
    <w:rsid w:val="000A2E24"/>
    <w:rsid w:val="000A2FD7"/>
    <w:rsid w:val="000A32A8"/>
    <w:rsid w:val="000A69DA"/>
    <w:rsid w:val="000A79B3"/>
    <w:rsid w:val="000B2F55"/>
    <w:rsid w:val="000B534D"/>
    <w:rsid w:val="000B5C15"/>
    <w:rsid w:val="000B60C9"/>
    <w:rsid w:val="000C00A6"/>
    <w:rsid w:val="000C1131"/>
    <w:rsid w:val="000C325E"/>
    <w:rsid w:val="000C38F3"/>
    <w:rsid w:val="000D081F"/>
    <w:rsid w:val="000D2889"/>
    <w:rsid w:val="000D2DE2"/>
    <w:rsid w:val="000E0282"/>
    <w:rsid w:val="000E1D8A"/>
    <w:rsid w:val="000E28B4"/>
    <w:rsid w:val="000E2AAB"/>
    <w:rsid w:val="000E3372"/>
    <w:rsid w:val="000E4C25"/>
    <w:rsid w:val="000E7C6D"/>
    <w:rsid w:val="000F04F3"/>
    <w:rsid w:val="000F15E3"/>
    <w:rsid w:val="000F66F3"/>
    <w:rsid w:val="00100433"/>
    <w:rsid w:val="0010158E"/>
    <w:rsid w:val="001023D6"/>
    <w:rsid w:val="00106491"/>
    <w:rsid w:val="00107183"/>
    <w:rsid w:val="001112A0"/>
    <w:rsid w:val="00113B21"/>
    <w:rsid w:val="00113B45"/>
    <w:rsid w:val="0011745E"/>
    <w:rsid w:val="00117CA5"/>
    <w:rsid w:val="00123CB4"/>
    <w:rsid w:val="00124857"/>
    <w:rsid w:val="0012486E"/>
    <w:rsid w:val="001252AC"/>
    <w:rsid w:val="00125A6E"/>
    <w:rsid w:val="00130784"/>
    <w:rsid w:val="001307C8"/>
    <w:rsid w:val="00133C4B"/>
    <w:rsid w:val="0013413D"/>
    <w:rsid w:val="001350D2"/>
    <w:rsid w:val="001372C5"/>
    <w:rsid w:val="0013766D"/>
    <w:rsid w:val="00137B2B"/>
    <w:rsid w:val="00140796"/>
    <w:rsid w:val="00147B47"/>
    <w:rsid w:val="0015191E"/>
    <w:rsid w:val="00151CC9"/>
    <w:rsid w:val="00152342"/>
    <w:rsid w:val="00152C12"/>
    <w:rsid w:val="0015376D"/>
    <w:rsid w:val="001574A2"/>
    <w:rsid w:val="00157873"/>
    <w:rsid w:val="00161240"/>
    <w:rsid w:val="0016310A"/>
    <w:rsid w:val="00172078"/>
    <w:rsid w:val="00176A14"/>
    <w:rsid w:val="00176DD7"/>
    <w:rsid w:val="00181AD9"/>
    <w:rsid w:val="001846D7"/>
    <w:rsid w:val="00186120"/>
    <w:rsid w:val="00192B6C"/>
    <w:rsid w:val="0019320C"/>
    <w:rsid w:val="0019339B"/>
    <w:rsid w:val="00194491"/>
    <w:rsid w:val="00195D6C"/>
    <w:rsid w:val="001A0575"/>
    <w:rsid w:val="001A6F53"/>
    <w:rsid w:val="001A7E9C"/>
    <w:rsid w:val="001B0D02"/>
    <w:rsid w:val="001B5DF3"/>
    <w:rsid w:val="001B728D"/>
    <w:rsid w:val="001C2F44"/>
    <w:rsid w:val="001C56CE"/>
    <w:rsid w:val="001C669C"/>
    <w:rsid w:val="001D1C03"/>
    <w:rsid w:val="001D2BCD"/>
    <w:rsid w:val="001D552E"/>
    <w:rsid w:val="001D65EC"/>
    <w:rsid w:val="001E058E"/>
    <w:rsid w:val="001E0FE3"/>
    <w:rsid w:val="001E3477"/>
    <w:rsid w:val="001E4220"/>
    <w:rsid w:val="001E4278"/>
    <w:rsid w:val="001E451E"/>
    <w:rsid w:val="001F217C"/>
    <w:rsid w:val="001F453E"/>
    <w:rsid w:val="001F50E8"/>
    <w:rsid w:val="001F6384"/>
    <w:rsid w:val="001F6CBA"/>
    <w:rsid w:val="002025F0"/>
    <w:rsid w:val="002027DB"/>
    <w:rsid w:val="00207BF8"/>
    <w:rsid w:val="00207DF2"/>
    <w:rsid w:val="00210DEE"/>
    <w:rsid w:val="0022239F"/>
    <w:rsid w:val="002240AB"/>
    <w:rsid w:val="002306C6"/>
    <w:rsid w:val="002315CE"/>
    <w:rsid w:val="002316DB"/>
    <w:rsid w:val="002365D4"/>
    <w:rsid w:val="0024429F"/>
    <w:rsid w:val="002448A5"/>
    <w:rsid w:val="00244A18"/>
    <w:rsid w:val="00247657"/>
    <w:rsid w:val="00251625"/>
    <w:rsid w:val="00251D3D"/>
    <w:rsid w:val="00253047"/>
    <w:rsid w:val="00263060"/>
    <w:rsid w:val="0026428F"/>
    <w:rsid w:val="00264D13"/>
    <w:rsid w:val="00264DAE"/>
    <w:rsid w:val="00267E94"/>
    <w:rsid w:val="00271962"/>
    <w:rsid w:val="002739B0"/>
    <w:rsid w:val="00277F65"/>
    <w:rsid w:val="00283542"/>
    <w:rsid w:val="00283780"/>
    <w:rsid w:val="00284DAB"/>
    <w:rsid w:val="0029243B"/>
    <w:rsid w:val="00292D53"/>
    <w:rsid w:val="00293D8E"/>
    <w:rsid w:val="00294A6C"/>
    <w:rsid w:val="00297053"/>
    <w:rsid w:val="00297893"/>
    <w:rsid w:val="002A0732"/>
    <w:rsid w:val="002A0ACB"/>
    <w:rsid w:val="002A1A70"/>
    <w:rsid w:val="002A43E5"/>
    <w:rsid w:val="002A7597"/>
    <w:rsid w:val="002B32D1"/>
    <w:rsid w:val="002B34AC"/>
    <w:rsid w:val="002B3FCE"/>
    <w:rsid w:val="002C332D"/>
    <w:rsid w:val="002C3EBE"/>
    <w:rsid w:val="002D07B0"/>
    <w:rsid w:val="002D11F0"/>
    <w:rsid w:val="002D19A6"/>
    <w:rsid w:val="002D1F7F"/>
    <w:rsid w:val="002D5146"/>
    <w:rsid w:val="002D56C0"/>
    <w:rsid w:val="002D765F"/>
    <w:rsid w:val="002D7A01"/>
    <w:rsid w:val="002E1C2C"/>
    <w:rsid w:val="002E56A7"/>
    <w:rsid w:val="002E724B"/>
    <w:rsid w:val="002F57D5"/>
    <w:rsid w:val="00303AED"/>
    <w:rsid w:val="00303CBC"/>
    <w:rsid w:val="003079E2"/>
    <w:rsid w:val="003100BE"/>
    <w:rsid w:val="003129BF"/>
    <w:rsid w:val="00313388"/>
    <w:rsid w:val="00313A4C"/>
    <w:rsid w:val="0031628F"/>
    <w:rsid w:val="00316E55"/>
    <w:rsid w:val="00330CF9"/>
    <w:rsid w:val="00332CB3"/>
    <w:rsid w:val="0033527C"/>
    <w:rsid w:val="00335385"/>
    <w:rsid w:val="00342364"/>
    <w:rsid w:val="0034559B"/>
    <w:rsid w:val="00345BC3"/>
    <w:rsid w:val="00345F98"/>
    <w:rsid w:val="00353431"/>
    <w:rsid w:val="003540AF"/>
    <w:rsid w:val="00360233"/>
    <w:rsid w:val="00362168"/>
    <w:rsid w:val="00363EFE"/>
    <w:rsid w:val="00364C6F"/>
    <w:rsid w:val="003717BF"/>
    <w:rsid w:val="00372248"/>
    <w:rsid w:val="00373954"/>
    <w:rsid w:val="003802EA"/>
    <w:rsid w:val="00384BCD"/>
    <w:rsid w:val="00385646"/>
    <w:rsid w:val="003867EC"/>
    <w:rsid w:val="00387EFF"/>
    <w:rsid w:val="00390734"/>
    <w:rsid w:val="00391519"/>
    <w:rsid w:val="00394731"/>
    <w:rsid w:val="00397978"/>
    <w:rsid w:val="003A36AA"/>
    <w:rsid w:val="003A4425"/>
    <w:rsid w:val="003A4713"/>
    <w:rsid w:val="003A4E68"/>
    <w:rsid w:val="003A4FF7"/>
    <w:rsid w:val="003A52AE"/>
    <w:rsid w:val="003B3F21"/>
    <w:rsid w:val="003B4BBB"/>
    <w:rsid w:val="003C12C4"/>
    <w:rsid w:val="003C28AB"/>
    <w:rsid w:val="003C33F6"/>
    <w:rsid w:val="003D00A2"/>
    <w:rsid w:val="003D1511"/>
    <w:rsid w:val="003D5625"/>
    <w:rsid w:val="003D6F85"/>
    <w:rsid w:val="003D7AD9"/>
    <w:rsid w:val="003E5720"/>
    <w:rsid w:val="003F1168"/>
    <w:rsid w:val="003F2D21"/>
    <w:rsid w:val="003F4ADD"/>
    <w:rsid w:val="003F54A8"/>
    <w:rsid w:val="00400BF6"/>
    <w:rsid w:val="00404509"/>
    <w:rsid w:val="00410611"/>
    <w:rsid w:val="00410929"/>
    <w:rsid w:val="00411487"/>
    <w:rsid w:val="0043091C"/>
    <w:rsid w:val="0043146C"/>
    <w:rsid w:val="00437571"/>
    <w:rsid w:val="004435D1"/>
    <w:rsid w:val="00444682"/>
    <w:rsid w:val="0044479C"/>
    <w:rsid w:val="004450F0"/>
    <w:rsid w:val="004454D3"/>
    <w:rsid w:val="00445C43"/>
    <w:rsid w:val="00450623"/>
    <w:rsid w:val="004570C1"/>
    <w:rsid w:val="0045798F"/>
    <w:rsid w:val="00457D48"/>
    <w:rsid w:val="0046112F"/>
    <w:rsid w:val="0046314F"/>
    <w:rsid w:val="00463CC9"/>
    <w:rsid w:val="004665A0"/>
    <w:rsid w:val="004728A0"/>
    <w:rsid w:val="00473D4E"/>
    <w:rsid w:val="00475AD7"/>
    <w:rsid w:val="00484090"/>
    <w:rsid w:val="00485164"/>
    <w:rsid w:val="00485276"/>
    <w:rsid w:val="004A0B83"/>
    <w:rsid w:val="004A13F4"/>
    <w:rsid w:val="004A2C86"/>
    <w:rsid w:val="004A3B9C"/>
    <w:rsid w:val="004A42BE"/>
    <w:rsid w:val="004A636E"/>
    <w:rsid w:val="004A783D"/>
    <w:rsid w:val="004B55D3"/>
    <w:rsid w:val="004B728E"/>
    <w:rsid w:val="004C10E5"/>
    <w:rsid w:val="004C440E"/>
    <w:rsid w:val="004C4AAB"/>
    <w:rsid w:val="004C7BA3"/>
    <w:rsid w:val="004D1BE5"/>
    <w:rsid w:val="004D4B2A"/>
    <w:rsid w:val="004D4DF7"/>
    <w:rsid w:val="004D560A"/>
    <w:rsid w:val="004E209C"/>
    <w:rsid w:val="004E2A75"/>
    <w:rsid w:val="004E7358"/>
    <w:rsid w:val="004F5C1A"/>
    <w:rsid w:val="004F7C97"/>
    <w:rsid w:val="0050172D"/>
    <w:rsid w:val="00504A36"/>
    <w:rsid w:val="00506FB3"/>
    <w:rsid w:val="00510627"/>
    <w:rsid w:val="005119E9"/>
    <w:rsid w:val="005139D6"/>
    <w:rsid w:val="005141EE"/>
    <w:rsid w:val="0052080D"/>
    <w:rsid w:val="00531A5E"/>
    <w:rsid w:val="005332C4"/>
    <w:rsid w:val="005340DC"/>
    <w:rsid w:val="00535446"/>
    <w:rsid w:val="005414DB"/>
    <w:rsid w:val="00541F31"/>
    <w:rsid w:val="00545A24"/>
    <w:rsid w:val="0055317C"/>
    <w:rsid w:val="00554A25"/>
    <w:rsid w:val="00562D1F"/>
    <w:rsid w:val="005643E6"/>
    <w:rsid w:val="005647B6"/>
    <w:rsid w:val="00571DE5"/>
    <w:rsid w:val="005721ED"/>
    <w:rsid w:val="005734A2"/>
    <w:rsid w:val="00577C93"/>
    <w:rsid w:val="00581C73"/>
    <w:rsid w:val="0058205B"/>
    <w:rsid w:val="00583872"/>
    <w:rsid w:val="00584DD3"/>
    <w:rsid w:val="00587E23"/>
    <w:rsid w:val="005913B3"/>
    <w:rsid w:val="005920ED"/>
    <w:rsid w:val="005929D2"/>
    <w:rsid w:val="00593042"/>
    <w:rsid w:val="00593538"/>
    <w:rsid w:val="00594CF4"/>
    <w:rsid w:val="00595C93"/>
    <w:rsid w:val="00595D10"/>
    <w:rsid w:val="005A10B8"/>
    <w:rsid w:val="005B04A4"/>
    <w:rsid w:val="005C1C58"/>
    <w:rsid w:val="005C3F82"/>
    <w:rsid w:val="005C442B"/>
    <w:rsid w:val="005D05FC"/>
    <w:rsid w:val="005D127E"/>
    <w:rsid w:val="005D25A6"/>
    <w:rsid w:val="005D2999"/>
    <w:rsid w:val="005D36A5"/>
    <w:rsid w:val="005D49F8"/>
    <w:rsid w:val="005D52DD"/>
    <w:rsid w:val="005E075F"/>
    <w:rsid w:val="005E39FC"/>
    <w:rsid w:val="005E65ED"/>
    <w:rsid w:val="005F1915"/>
    <w:rsid w:val="005F5853"/>
    <w:rsid w:val="00604BA5"/>
    <w:rsid w:val="00615D7F"/>
    <w:rsid w:val="00616E02"/>
    <w:rsid w:val="00617745"/>
    <w:rsid w:val="00621484"/>
    <w:rsid w:val="00621727"/>
    <w:rsid w:val="00624D0E"/>
    <w:rsid w:val="0062796E"/>
    <w:rsid w:val="00632DF3"/>
    <w:rsid w:val="006338BB"/>
    <w:rsid w:val="00636535"/>
    <w:rsid w:val="006368E0"/>
    <w:rsid w:val="00637E17"/>
    <w:rsid w:val="00650C54"/>
    <w:rsid w:val="00656A4F"/>
    <w:rsid w:val="00657A3F"/>
    <w:rsid w:val="0066010A"/>
    <w:rsid w:val="00660562"/>
    <w:rsid w:val="00662424"/>
    <w:rsid w:val="00662C23"/>
    <w:rsid w:val="006636E3"/>
    <w:rsid w:val="006650B5"/>
    <w:rsid w:val="00667906"/>
    <w:rsid w:val="00670EC9"/>
    <w:rsid w:val="00673D86"/>
    <w:rsid w:val="00674753"/>
    <w:rsid w:val="0067653F"/>
    <w:rsid w:val="00676834"/>
    <w:rsid w:val="006845EC"/>
    <w:rsid w:val="0068635E"/>
    <w:rsid w:val="00686E08"/>
    <w:rsid w:val="006920F9"/>
    <w:rsid w:val="00697148"/>
    <w:rsid w:val="00697D5A"/>
    <w:rsid w:val="006A1D49"/>
    <w:rsid w:val="006A4186"/>
    <w:rsid w:val="006A7586"/>
    <w:rsid w:val="006A774E"/>
    <w:rsid w:val="006B2B3C"/>
    <w:rsid w:val="006B44A0"/>
    <w:rsid w:val="006B5238"/>
    <w:rsid w:val="006B53AF"/>
    <w:rsid w:val="006B7FE6"/>
    <w:rsid w:val="006C0589"/>
    <w:rsid w:val="006C2B87"/>
    <w:rsid w:val="006C5CD1"/>
    <w:rsid w:val="006D11C4"/>
    <w:rsid w:val="006D191A"/>
    <w:rsid w:val="006D7925"/>
    <w:rsid w:val="006E27F5"/>
    <w:rsid w:val="006E53BF"/>
    <w:rsid w:val="006E69AE"/>
    <w:rsid w:val="006E74E2"/>
    <w:rsid w:val="006E7A5C"/>
    <w:rsid w:val="006F05DF"/>
    <w:rsid w:val="006F2324"/>
    <w:rsid w:val="006F4CD6"/>
    <w:rsid w:val="006F618C"/>
    <w:rsid w:val="006F65A1"/>
    <w:rsid w:val="00700486"/>
    <w:rsid w:val="007019FA"/>
    <w:rsid w:val="00710DE9"/>
    <w:rsid w:val="00713012"/>
    <w:rsid w:val="00717196"/>
    <w:rsid w:val="0071776C"/>
    <w:rsid w:val="00717E15"/>
    <w:rsid w:val="00726773"/>
    <w:rsid w:val="0073260B"/>
    <w:rsid w:val="0073313E"/>
    <w:rsid w:val="0073387B"/>
    <w:rsid w:val="00734C05"/>
    <w:rsid w:val="0074474F"/>
    <w:rsid w:val="00747865"/>
    <w:rsid w:val="00750A64"/>
    <w:rsid w:val="007568D5"/>
    <w:rsid w:val="00756D48"/>
    <w:rsid w:val="007577E0"/>
    <w:rsid w:val="00770208"/>
    <w:rsid w:val="00770E39"/>
    <w:rsid w:val="007820C3"/>
    <w:rsid w:val="00790795"/>
    <w:rsid w:val="0079092E"/>
    <w:rsid w:val="00792500"/>
    <w:rsid w:val="00796E5A"/>
    <w:rsid w:val="007A08DB"/>
    <w:rsid w:val="007A2894"/>
    <w:rsid w:val="007A3CA9"/>
    <w:rsid w:val="007A6D40"/>
    <w:rsid w:val="007B070A"/>
    <w:rsid w:val="007B19A8"/>
    <w:rsid w:val="007B4C7C"/>
    <w:rsid w:val="007C1132"/>
    <w:rsid w:val="007C272F"/>
    <w:rsid w:val="007D0ACF"/>
    <w:rsid w:val="007D60FF"/>
    <w:rsid w:val="007D6561"/>
    <w:rsid w:val="007E59EE"/>
    <w:rsid w:val="007E62FF"/>
    <w:rsid w:val="007E6A47"/>
    <w:rsid w:val="008006C2"/>
    <w:rsid w:val="008011A8"/>
    <w:rsid w:val="00801FFE"/>
    <w:rsid w:val="00805FEC"/>
    <w:rsid w:val="00806D15"/>
    <w:rsid w:val="0081010D"/>
    <w:rsid w:val="00812962"/>
    <w:rsid w:val="00813D87"/>
    <w:rsid w:val="008222DA"/>
    <w:rsid w:val="00823C1F"/>
    <w:rsid w:val="0082416E"/>
    <w:rsid w:val="008268E5"/>
    <w:rsid w:val="00827732"/>
    <w:rsid w:val="008356DD"/>
    <w:rsid w:val="008375A2"/>
    <w:rsid w:val="00842246"/>
    <w:rsid w:val="00842505"/>
    <w:rsid w:val="00845254"/>
    <w:rsid w:val="00846FCA"/>
    <w:rsid w:val="00850758"/>
    <w:rsid w:val="00854162"/>
    <w:rsid w:val="00855A0B"/>
    <w:rsid w:val="008602EB"/>
    <w:rsid w:val="0086211A"/>
    <w:rsid w:val="00862ADA"/>
    <w:rsid w:val="00864155"/>
    <w:rsid w:val="00864F86"/>
    <w:rsid w:val="008700C1"/>
    <w:rsid w:val="0087077D"/>
    <w:rsid w:val="00875E0E"/>
    <w:rsid w:val="00877575"/>
    <w:rsid w:val="0088064E"/>
    <w:rsid w:val="00882318"/>
    <w:rsid w:val="00887456"/>
    <w:rsid w:val="00890007"/>
    <w:rsid w:val="00890C9D"/>
    <w:rsid w:val="00890D03"/>
    <w:rsid w:val="008924BE"/>
    <w:rsid w:val="00893E0D"/>
    <w:rsid w:val="008965E8"/>
    <w:rsid w:val="00897673"/>
    <w:rsid w:val="008A187D"/>
    <w:rsid w:val="008A415A"/>
    <w:rsid w:val="008A7449"/>
    <w:rsid w:val="008A7821"/>
    <w:rsid w:val="008A7B14"/>
    <w:rsid w:val="008B5C2D"/>
    <w:rsid w:val="008C00EB"/>
    <w:rsid w:val="008C04AF"/>
    <w:rsid w:val="008C2899"/>
    <w:rsid w:val="008C3379"/>
    <w:rsid w:val="008C5DFF"/>
    <w:rsid w:val="008D29F4"/>
    <w:rsid w:val="008D3C52"/>
    <w:rsid w:val="008D7FC9"/>
    <w:rsid w:val="008E61D9"/>
    <w:rsid w:val="008E76E5"/>
    <w:rsid w:val="008F0F3F"/>
    <w:rsid w:val="008F23E4"/>
    <w:rsid w:val="008F51BE"/>
    <w:rsid w:val="009006A8"/>
    <w:rsid w:val="00903986"/>
    <w:rsid w:val="009048B1"/>
    <w:rsid w:val="00906F07"/>
    <w:rsid w:val="0091132A"/>
    <w:rsid w:val="0091252F"/>
    <w:rsid w:val="00920E02"/>
    <w:rsid w:val="00921741"/>
    <w:rsid w:val="009226F7"/>
    <w:rsid w:val="00930D68"/>
    <w:rsid w:val="0093109E"/>
    <w:rsid w:val="009316E8"/>
    <w:rsid w:val="0093324C"/>
    <w:rsid w:val="00936A21"/>
    <w:rsid w:val="00937AFF"/>
    <w:rsid w:val="00940595"/>
    <w:rsid w:val="00941691"/>
    <w:rsid w:val="00941753"/>
    <w:rsid w:val="00941DF7"/>
    <w:rsid w:val="009428F2"/>
    <w:rsid w:val="00943FE7"/>
    <w:rsid w:val="0094616B"/>
    <w:rsid w:val="00947CD8"/>
    <w:rsid w:val="00947F46"/>
    <w:rsid w:val="00953885"/>
    <w:rsid w:val="0095581F"/>
    <w:rsid w:val="00955EBD"/>
    <w:rsid w:val="00956D9F"/>
    <w:rsid w:val="009621FD"/>
    <w:rsid w:val="00962951"/>
    <w:rsid w:val="0096452B"/>
    <w:rsid w:val="00965E1A"/>
    <w:rsid w:val="009678DE"/>
    <w:rsid w:val="00990486"/>
    <w:rsid w:val="00991B62"/>
    <w:rsid w:val="009940DB"/>
    <w:rsid w:val="009A0BAD"/>
    <w:rsid w:val="009A2224"/>
    <w:rsid w:val="009A2F7D"/>
    <w:rsid w:val="009A6568"/>
    <w:rsid w:val="009A7151"/>
    <w:rsid w:val="009A79DA"/>
    <w:rsid w:val="009B071E"/>
    <w:rsid w:val="009B1361"/>
    <w:rsid w:val="009B6E16"/>
    <w:rsid w:val="009C2AD8"/>
    <w:rsid w:val="009C6563"/>
    <w:rsid w:val="009D1EDB"/>
    <w:rsid w:val="009D3FC2"/>
    <w:rsid w:val="009D6AB4"/>
    <w:rsid w:val="009D77F1"/>
    <w:rsid w:val="009E5903"/>
    <w:rsid w:val="009E5A2A"/>
    <w:rsid w:val="009E7D37"/>
    <w:rsid w:val="009F3609"/>
    <w:rsid w:val="009F4C42"/>
    <w:rsid w:val="009F4E3E"/>
    <w:rsid w:val="009F5391"/>
    <w:rsid w:val="00A03054"/>
    <w:rsid w:val="00A0394B"/>
    <w:rsid w:val="00A041FF"/>
    <w:rsid w:val="00A063B9"/>
    <w:rsid w:val="00A10878"/>
    <w:rsid w:val="00A1099B"/>
    <w:rsid w:val="00A10A32"/>
    <w:rsid w:val="00A1503F"/>
    <w:rsid w:val="00A1631B"/>
    <w:rsid w:val="00A21A1A"/>
    <w:rsid w:val="00A22732"/>
    <w:rsid w:val="00A238E1"/>
    <w:rsid w:val="00A23D7A"/>
    <w:rsid w:val="00A2644B"/>
    <w:rsid w:val="00A275D8"/>
    <w:rsid w:val="00A306A8"/>
    <w:rsid w:val="00A3140D"/>
    <w:rsid w:val="00A32CFA"/>
    <w:rsid w:val="00A361E4"/>
    <w:rsid w:val="00A40673"/>
    <w:rsid w:val="00A41518"/>
    <w:rsid w:val="00A425CB"/>
    <w:rsid w:val="00A43688"/>
    <w:rsid w:val="00A4613F"/>
    <w:rsid w:val="00A4694F"/>
    <w:rsid w:val="00A5119A"/>
    <w:rsid w:val="00A51BE3"/>
    <w:rsid w:val="00A57FFD"/>
    <w:rsid w:val="00A61D47"/>
    <w:rsid w:val="00A64E98"/>
    <w:rsid w:val="00A673C3"/>
    <w:rsid w:val="00A70143"/>
    <w:rsid w:val="00A7144F"/>
    <w:rsid w:val="00A72600"/>
    <w:rsid w:val="00A74E18"/>
    <w:rsid w:val="00A76AA7"/>
    <w:rsid w:val="00A76AA9"/>
    <w:rsid w:val="00A771B1"/>
    <w:rsid w:val="00A77BEE"/>
    <w:rsid w:val="00A812FC"/>
    <w:rsid w:val="00A8669D"/>
    <w:rsid w:val="00A91629"/>
    <w:rsid w:val="00A919E3"/>
    <w:rsid w:val="00A951DA"/>
    <w:rsid w:val="00A95407"/>
    <w:rsid w:val="00A97154"/>
    <w:rsid w:val="00A97901"/>
    <w:rsid w:val="00A97CCA"/>
    <w:rsid w:val="00AA1D7B"/>
    <w:rsid w:val="00AA2123"/>
    <w:rsid w:val="00AA3FED"/>
    <w:rsid w:val="00AA58AC"/>
    <w:rsid w:val="00AB2597"/>
    <w:rsid w:val="00AB2EFE"/>
    <w:rsid w:val="00AC12AB"/>
    <w:rsid w:val="00AC21EE"/>
    <w:rsid w:val="00AC4E42"/>
    <w:rsid w:val="00AD7DB9"/>
    <w:rsid w:val="00AE242A"/>
    <w:rsid w:val="00AE55B7"/>
    <w:rsid w:val="00AE7311"/>
    <w:rsid w:val="00AE78F2"/>
    <w:rsid w:val="00AF27C4"/>
    <w:rsid w:val="00AF2B29"/>
    <w:rsid w:val="00AF3334"/>
    <w:rsid w:val="00AF7A58"/>
    <w:rsid w:val="00AF7C26"/>
    <w:rsid w:val="00B02F9C"/>
    <w:rsid w:val="00B06037"/>
    <w:rsid w:val="00B069C2"/>
    <w:rsid w:val="00B14832"/>
    <w:rsid w:val="00B347E9"/>
    <w:rsid w:val="00B34D9B"/>
    <w:rsid w:val="00B3741B"/>
    <w:rsid w:val="00B466AB"/>
    <w:rsid w:val="00B50662"/>
    <w:rsid w:val="00B50C6B"/>
    <w:rsid w:val="00B53260"/>
    <w:rsid w:val="00B53381"/>
    <w:rsid w:val="00B548B7"/>
    <w:rsid w:val="00B555F8"/>
    <w:rsid w:val="00B55A18"/>
    <w:rsid w:val="00B60788"/>
    <w:rsid w:val="00B60869"/>
    <w:rsid w:val="00B60FD7"/>
    <w:rsid w:val="00B676F6"/>
    <w:rsid w:val="00B67865"/>
    <w:rsid w:val="00B70A26"/>
    <w:rsid w:val="00B70EFD"/>
    <w:rsid w:val="00B737AA"/>
    <w:rsid w:val="00B7386F"/>
    <w:rsid w:val="00B760AD"/>
    <w:rsid w:val="00B76262"/>
    <w:rsid w:val="00B77D70"/>
    <w:rsid w:val="00B8014C"/>
    <w:rsid w:val="00B80F57"/>
    <w:rsid w:val="00B81453"/>
    <w:rsid w:val="00B82FF6"/>
    <w:rsid w:val="00B832DC"/>
    <w:rsid w:val="00B834AE"/>
    <w:rsid w:val="00B83587"/>
    <w:rsid w:val="00B9075A"/>
    <w:rsid w:val="00B90A3D"/>
    <w:rsid w:val="00B95D49"/>
    <w:rsid w:val="00B9699A"/>
    <w:rsid w:val="00BA16F7"/>
    <w:rsid w:val="00BB366A"/>
    <w:rsid w:val="00BB4DC6"/>
    <w:rsid w:val="00BB682F"/>
    <w:rsid w:val="00BB68FD"/>
    <w:rsid w:val="00BC7F2B"/>
    <w:rsid w:val="00BD091E"/>
    <w:rsid w:val="00BD37E9"/>
    <w:rsid w:val="00BD3D58"/>
    <w:rsid w:val="00BE0F72"/>
    <w:rsid w:val="00BE7677"/>
    <w:rsid w:val="00BF1581"/>
    <w:rsid w:val="00BF2E83"/>
    <w:rsid w:val="00BF4A12"/>
    <w:rsid w:val="00BF7C17"/>
    <w:rsid w:val="00C03A51"/>
    <w:rsid w:val="00C05596"/>
    <w:rsid w:val="00C06966"/>
    <w:rsid w:val="00C07EE2"/>
    <w:rsid w:val="00C102E5"/>
    <w:rsid w:val="00C21B50"/>
    <w:rsid w:val="00C27341"/>
    <w:rsid w:val="00C304A2"/>
    <w:rsid w:val="00C30F03"/>
    <w:rsid w:val="00C319AD"/>
    <w:rsid w:val="00C34B5A"/>
    <w:rsid w:val="00C41875"/>
    <w:rsid w:val="00C45195"/>
    <w:rsid w:val="00C47F3E"/>
    <w:rsid w:val="00C53EEB"/>
    <w:rsid w:val="00C54499"/>
    <w:rsid w:val="00C57CBE"/>
    <w:rsid w:val="00C60F87"/>
    <w:rsid w:val="00C63111"/>
    <w:rsid w:val="00C634A3"/>
    <w:rsid w:val="00C70B55"/>
    <w:rsid w:val="00C70F78"/>
    <w:rsid w:val="00C71D87"/>
    <w:rsid w:val="00C720C8"/>
    <w:rsid w:val="00C72534"/>
    <w:rsid w:val="00C750C7"/>
    <w:rsid w:val="00C7525C"/>
    <w:rsid w:val="00C81345"/>
    <w:rsid w:val="00C845A5"/>
    <w:rsid w:val="00C84A6C"/>
    <w:rsid w:val="00C85AFC"/>
    <w:rsid w:val="00C85CD7"/>
    <w:rsid w:val="00C9113F"/>
    <w:rsid w:val="00C92FA1"/>
    <w:rsid w:val="00C93209"/>
    <w:rsid w:val="00C979D0"/>
    <w:rsid w:val="00C97A2B"/>
    <w:rsid w:val="00CA0BE9"/>
    <w:rsid w:val="00CA2367"/>
    <w:rsid w:val="00CA350B"/>
    <w:rsid w:val="00CA6E23"/>
    <w:rsid w:val="00CB0DC2"/>
    <w:rsid w:val="00CB0F9B"/>
    <w:rsid w:val="00CB158C"/>
    <w:rsid w:val="00CB22BB"/>
    <w:rsid w:val="00CB22F4"/>
    <w:rsid w:val="00CB303F"/>
    <w:rsid w:val="00CB4E8B"/>
    <w:rsid w:val="00CB5BBD"/>
    <w:rsid w:val="00CB5C99"/>
    <w:rsid w:val="00CB6629"/>
    <w:rsid w:val="00CC5DAD"/>
    <w:rsid w:val="00CC7214"/>
    <w:rsid w:val="00CD1622"/>
    <w:rsid w:val="00CD1D1F"/>
    <w:rsid w:val="00CD51F5"/>
    <w:rsid w:val="00CD7A81"/>
    <w:rsid w:val="00CE08D8"/>
    <w:rsid w:val="00CE22DB"/>
    <w:rsid w:val="00CE2900"/>
    <w:rsid w:val="00CE411E"/>
    <w:rsid w:val="00CE5055"/>
    <w:rsid w:val="00CE665F"/>
    <w:rsid w:val="00CF69C4"/>
    <w:rsid w:val="00D03C49"/>
    <w:rsid w:val="00D04B81"/>
    <w:rsid w:val="00D11558"/>
    <w:rsid w:val="00D12710"/>
    <w:rsid w:val="00D131D2"/>
    <w:rsid w:val="00D14BF4"/>
    <w:rsid w:val="00D207ED"/>
    <w:rsid w:val="00D20918"/>
    <w:rsid w:val="00D26F85"/>
    <w:rsid w:val="00D35E55"/>
    <w:rsid w:val="00D37465"/>
    <w:rsid w:val="00D376F6"/>
    <w:rsid w:val="00D42CFE"/>
    <w:rsid w:val="00D4498A"/>
    <w:rsid w:val="00D44D53"/>
    <w:rsid w:val="00D4678C"/>
    <w:rsid w:val="00D46ABA"/>
    <w:rsid w:val="00D52899"/>
    <w:rsid w:val="00D52980"/>
    <w:rsid w:val="00D54375"/>
    <w:rsid w:val="00D56E37"/>
    <w:rsid w:val="00D575B7"/>
    <w:rsid w:val="00D60A9A"/>
    <w:rsid w:val="00D62247"/>
    <w:rsid w:val="00D62D40"/>
    <w:rsid w:val="00D721BA"/>
    <w:rsid w:val="00D736FA"/>
    <w:rsid w:val="00D81905"/>
    <w:rsid w:val="00D8318F"/>
    <w:rsid w:val="00D86506"/>
    <w:rsid w:val="00D91A86"/>
    <w:rsid w:val="00D93F3C"/>
    <w:rsid w:val="00D94720"/>
    <w:rsid w:val="00D94D9A"/>
    <w:rsid w:val="00D96120"/>
    <w:rsid w:val="00DA333A"/>
    <w:rsid w:val="00DB20BA"/>
    <w:rsid w:val="00DB4D68"/>
    <w:rsid w:val="00DC56A0"/>
    <w:rsid w:val="00DC61E5"/>
    <w:rsid w:val="00DC6CBF"/>
    <w:rsid w:val="00DD6E89"/>
    <w:rsid w:val="00DE234E"/>
    <w:rsid w:val="00DE551F"/>
    <w:rsid w:val="00DE5AB6"/>
    <w:rsid w:val="00DF09B9"/>
    <w:rsid w:val="00DF2B8A"/>
    <w:rsid w:val="00DF4C49"/>
    <w:rsid w:val="00DF7703"/>
    <w:rsid w:val="00DF7CC7"/>
    <w:rsid w:val="00E00A0A"/>
    <w:rsid w:val="00E00F70"/>
    <w:rsid w:val="00E0199C"/>
    <w:rsid w:val="00E0237B"/>
    <w:rsid w:val="00E029BE"/>
    <w:rsid w:val="00E02A7B"/>
    <w:rsid w:val="00E055BF"/>
    <w:rsid w:val="00E136FC"/>
    <w:rsid w:val="00E177A2"/>
    <w:rsid w:val="00E20A06"/>
    <w:rsid w:val="00E212D7"/>
    <w:rsid w:val="00E22BE2"/>
    <w:rsid w:val="00E231EF"/>
    <w:rsid w:val="00E24A1D"/>
    <w:rsid w:val="00E30775"/>
    <w:rsid w:val="00E357A2"/>
    <w:rsid w:val="00E36A60"/>
    <w:rsid w:val="00E411F6"/>
    <w:rsid w:val="00E45478"/>
    <w:rsid w:val="00E45845"/>
    <w:rsid w:val="00E4793B"/>
    <w:rsid w:val="00E50C98"/>
    <w:rsid w:val="00E53191"/>
    <w:rsid w:val="00E5327F"/>
    <w:rsid w:val="00E5392C"/>
    <w:rsid w:val="00E566FD"/>
    <w:rsid w:val="00E56C48"/>
    <w:rsid w:val="00E617D5"/>
    <w:rsid w:val="00E61DE0"/>
    <w:rsid w:val="00E639C7"/>
    <w:rsid w:val="00E63E88"/>
    <w:rsid w:val="00E712EA"/>
    <w:rsid w:val="00E71452"/>
    <w:rsid w:val="00E76FA1"/>
    <w:rsid w:val="00E76FF6"/>
    <w:rsid w:val="00E7720F"/>
    <w:rsid w:val="00E8005D"/>
    <w:rsid w:val="00E823EC"/>
    <w:rsid w:val="00E8507D"/>
    <w:rsid w:val="00E86018"/>
    <w:rsid w:val="00E862F0"/>
    <w:rsid w:val="00E909C8"/>
    <w:rsid w:val="00E91E8D"/>
    <w:rsid w:val="00E92289"/>
    <w:rsid w:val="00E95811"/>
    <w:rsid w:val="00E968D2"/>
    <w:rsid w:val="00EA1B6D"/>
    <w:rsid w:val="00EB1F74"/>
    <w:rsid w:val="00EB2301"/>
    <w:rsid w:val="00EB24B0"/>
    <w:rsid w:val="00EC0CDF"/>
    <w:rsid w:val="00EC514B"/>
    <w:rsid w:val="00EC5401"/>
    <w:rsid w:val="00EC7343"/>
    <w:rsid w:val="00EC7447"/>
    <w:rsid w:val="00ED5F5F"/>
    <w:rsid w:val="00ED604A"/>
    <w:rsid w:val="00EE0938"/>
    <w:rsid w:val="00EE1E80"/>
    <w:rsid w:val="00EE3DFC"/>
    <w:rsid w:val="00EE4213"/>
    <w:rsid w:val="00EE4AE2"/>
    <w:rsid w:val="00EE5759"/>
    <w:rsid w:val="00EE74B2"/>
    <w:rsid w:val="00EE7D2D"/>
    <w:rsid w:val="00EF5EAD"/>
    <w:rsid w:val="00EF6474"/>
    <w:rsid w:val="00EF6D8D"/>
    <w:rsid w:val="00F01625"/>
    <w:rsid w:val="00F01A99"/>
    <w:rsid w:val="00F02BB3"/>
    <w:rsid w:val="00F05EB8"/>
    <w:rsid w:val="00F1135A"/>
    <w:rsid w:val="00F153C3"/>
    <w:rsid w:val="00F20319"/>
    <w:rsid w:val="00F2296C"/>
    <w:rsid w:val="00F27D2B"/>
    <w:rsid w:val="00F30FA6"/>
    <w:rsid w:val="00F354E0"/>
    <w:rsid w:val="00F379B7"/>
    <w:rsid w:val="00F41E10"/>
    <w:rsid w:val="00F4572F"/>
    <w:rsid w:val="00F45DD3"/>
    <w:rsid w:val="00F472C3"/>
    <w:rsid w:val="00F501F3"/>
    <w:rsid w:val="00F524E9"/>
    <w:rsid w:val="00F5353B"/>
    <w:rsid w:val="00F53AEA"/>
    <w:rsid w:val="00F54434"/>
    <w:rsid w:val="00F5504A"/>
    <w:rsid w:val="00F55809"/>
    <w:rsid w:val="00F5680F"/>
    <w:rsid w:val="00F6270E"/>
    <w:rsid w:val="00F64DCE"/>
    <w:rsid w:val="00F66969"/>
    <w:rsid w:val="00F737A0"/>
    <w:rsid w:val="00F75998"/>
    <w:rsid w:val="00F83212"/>
    <w:rsid w:val="00F83F30"/>
    <w:rsid w:val="00F86AB6"/>
    <w:rsid w:val="00F966CB"/>
    <w:rsid w:val="00FA02C3"/>
    <w:rsid w:val="00FA0E4C"/>
    <w:rsid w:val="00FA2D09"/>
    <w:rsid w:val="00FA391F"/>
    <w:rsid w:val="00FA4D96"/>
    <w:rsid w:val="00FA5059"/>
    <w:rsid w:val="00FA685B"/>
    <w:rsid w:val="00FB3A58"/>
    <w:rsid w:val="00FB589D"/>
    <w:rsid w:val="00FC05BE"/>
    <w:rsid w:val="00FC11CE"/>
    <w:rsid w:val="00FC267E"/>
    <w:rsid w:val="00FC3AE8"/>
    <w:rsid w:val="00FD799B"/>
    <w:rsid w:val="00FE0924"/>
    <w:rsid w:val="00FE4D84"/>
    <w:rsid w:val="00FF295A"/>
    <w:rsid w:val="00FF4A0A"/>
    <w:rsid w:val="00FF5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locked="1" w:uiPriority="0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191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D191A"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D191A"/>
    <w:pPr>
      <w:keepNext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D191A"/>
    <w:pPr>
      <w:keepNext/>
      <w:tabs>
        <w:tab w:val="right" w:pos="10490"/>
      </w:tabs>
      <w:suppressAutoHyphens/>
      <w:ind w:left="142"/>
      <w:jc w:val="center"/>
      <w:outlineLvl w:val="2"/>
    </w:pPr>
    <w:rPr>
      <w:u w:val="single"/>
    </w:rPr>
  </w:style>
  <w:style w:type="paragraph" w:styleId="Heading9">
    <w:name w:val="heading 9"/>
    <w:basedOn w:val="Normal"/>
    <w:next w:val="Normal"/>
    <w:link w:val="Heading9Char"/>
    <w:uiPriority w:val="99"/>
    <w:qFormat/>
    <w:rsid w:val="003A471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Pr>
      <w:rFonts w:ascii="Cambria" w:hAnsi="Cambria" w:cs="Times New Roman"/>
    </w:rPr>
  </w:style>
  <w:style w:type="paragraph" w:customStyle="1" w:styleId="a">
    <w:name w:val="Обычный абзац"/>
    <w:basedOn w:val="Normal"/>
    <w:uiPriority w:val="99"/>
    <w:rsid w:val="006D191A"/>
    <w:pPr>
      <w:ind w:firstLine="720"/>
      <w:jc w:val="both"/>
    </w:pPr>
  </w:style>
  <w:style w:type="paragraph" w:customStyle="1" w:styleId="a0">
    <w:name w:val="Заголовок объемный"/>
    <w:basedOn w:val="Heading1"/>
    <w:next w:val="Normal"/>
    <w:uiPriority w:val="99"/>
    <w:rsid w:val="006D191A"/>
    <w:pPr>
      <w:pBdr>
        <w:top w:val="single" w:sz="36" w:space="3" w:color="808080"/>
        <w:left w:val="single" w:sz="36" w:space="3" w:color="808080"/>
        <w:bottom w:val="single" w:sz="36" w:space="3" w:color="000000"/>
        <w:right w:val="single" w:sz="36" w:space="3" w:color="000000"/>
      </w:pBdr>
      <w:shd w:val="pct12" w:color="auto" w:fill="auto"/>
      <w:spacing w:before="120" w:after="120"/>
      <w:jc w:val="center"/>
      <w:outlineLvl w:val="9"/>
    </w:pPr>
    <w:rPr>
      <w:sz w:val="32"/>
      <w:szCs w:val="32"/>
    </w:rPr>
  </w:style>
  <w:style w:type="paragraph" w:styleId="BodyTextIndent">
    <w:name w:val="Body Text Indent"/>
    <w:basedOn w:val="Normal"/>
    <w:link w:val="BodyTextIndentChar"/>
    <w:uiPriority w:val="99"/>
    <w:rsid w:val="006D191A"/>
    <w:pPr>
      <w:suppressAutoHyphens/>
      <w:spacing w:before="60"/>
      <w:ind w:left="28" w:hanging="28"/>
    </w:pPr>
    <w:rPr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6D191A"/>
    <w:pPr>
      <w:tabs>
        <w:tab w:val="left" w:pos="851"/>
        <w:tab w:val="right" w:pos="10632"/>
      </w:tabs>
      <w:suppressAutoHyphens/>
      <w:spacing w:before="60"/>
      <w:ind w:left="851" w:hanging="567"/>
      <w:jc w:val="both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Pr>
      <w:rFonts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rsid w:val="006D191A"/>
    <w:pPr>
      <w:ind w:firstLine="709"/>
      <w:jc w:val="both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Pr>
      <w:rFonts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rsid w:val="006D191A"/>
    <w:pPr>
      <w:suppressAutoHyphens/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6D191A"/>
    <w:pPr>
      <w:spacing w:after="60"/>
      <w:ind w:left="1134"/>
      <w:jc w:val="center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4C7BA3"/>
    <w:rPr>
      <w:rFonts w:cs="Times New Roman"/>
      <w:b/>
      <w:bCs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6D191A"/>
    <w:pPr>
      <w:jc w:val="center"/>
    </w:pPr>
    <w:rPr>
      <w:b/>
      <w:bC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locked/>
    <w:rPr>
      <w:rFonts w:ascii="Cambria" w:hAnsi="Cambr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6D191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6D191A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D191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  <w:style w:type="paragraph" w:customStyle="1" w:styleId="1">
    <w:name w:val="Обычный1"/>
    <w:uiPriority w:val="99"/>
    <w:rsid w:val="006D191A"/>
    <w:pPr>
      <w:widowControl w:val="0"/>
      <w:spacing w:line="300" w:lineRule="auto"/>
      <w:ind w:firstLine="340"/>
      <w:jc w:val="both"/>
    </w:pPr>
  </w:style>
  <w:style w:type="paragraph" w:styleId="BodyText2">
    <w:name w:val="Body Text 2"/>
    <w:basedOn w:val="Normal"/>
    <w:link w:val="BodyText2Char"/>
    <w:uiPriority w:val="99"/>
    <w:rsid w:val="003A471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D81905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955EBD"/>
    <w:rPr>
      <w:rFonts w:cs="Times New Roman"/>
      <w:color w:val="800080"/>
      <w:u w:val="single"/>
    </w:rPr>
  </w:style>
  <w:style w:type="table" w:styleId="TableGrid">
    <w:name w:val="Table Grid"/>
    <w:basedOn w:val="TableNormal"/>
    <w:uiPriority w:val="99"/>
    <w:rsid w:val="006368E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Знак1 Знак Знак Знак"/>
    <w:basedOn w:val="Normal"/>
    <w:uiPriority w:val="99"/>
    <w:rsid w:val="006A4186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1">
    <w:name w:val="Знак1 Знак Знак Знак Знак Знак Знак Знак Знак Знак"/>
    <w:basedOn w:val="Normal"/>
    <w:uiPriority w:val="99"/>
    <w:rsid w:val="0091132A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10">
    <w:name w:val="Знак1 Знак Знак Знак1 Знак Знак Знак Знак Знак Знак Знак Знак Знак Знак Знак Знак Знак Знак Знак"/>
    <w:basedOn w:val="Normal"/>
    <w:uiPriority w:val="99"/>
    <w:rsid w:val="00195D6C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">
    <w:name w:val="Знак2"/>
    <w:basedOn w:val="Normal"/>
    <w:uiPriority w:val="99"/>
    <w:rsid w:val="00C85CD7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Tahoma" w:hAnsi="Tahoma" w:cs="Tahoma"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8375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8375A2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99"/>
    <w:qFormat/>
    <w:rsid w:val="00C845A5"/>
    <w:pPr>
      <w:jc w:val="center"/>
    </w:pPr>
    <w:rPr>
      <w:b/>
      <w:bCs/>
      <w:sz w:val="28"/>
      <w:szCs w:val="28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473D4E"/>
    <w:rPr>
      <w:rFonts w:cs="Times New Roman"/>
    </w:rPr>
  </w:style>
  <w:style w:type="character" w:styleId="Strong">
    <w:name w:val="Strong"/>
    <w:basedOn w:val="DefaultParagraphFont"/>
    <w:uiPriority w:val="99"/>
    <w:qFormat/>
    <w:rsid w:val="004454D3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AA3FED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99"/>
    <w:qFormat/>
    <w:rsid w:val="006338BB"/>
    <w:rPr>
      <w:rFonts w:cs="Times New Roman"/>
      <w:i/>
      <w:iCs/>
    </w:rPr>
  </w:style>
  <w:style w:type="paragraph" w:customStyle="1" w:styleId="Default">
    <w:name w:val="Default"/>
    <w:uiPriority w:val="99"/>
    <w:rsid w:val="00875E0E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</w:rPr>
  </w:style>
  <w:style w:type="character" w:customStyle="1" w:styleId="FontStyle12">
    <w:name w:val="Font Style12"/>
    <w:uiPriority w:val="99"/>
    <w:rsid w:val="00AA2123"/>
    <w:rPr>
      <w:rFonts w:ascii="Times New Roman" w:hAnsi="Times New Roman"/>
      <w:sz w:val="18"/>
    </w:rPr>
  </w:style>
  <w:style w:type="character" w:customStyle="1" w:styleId="style3021">
    <w:name w:val="style3021"/>
    <w:uiPriority w:val="99"/>
    <w:rsid w:val="00AA2123"/>
    <w:rPr>
      <w:rFonts w:ascii="Arial" w:hAnsi="Arial"/>
      <w:sz w:val="27"/>
    </w:rPr>
  </w:style>
  <w:style w:type="character" w:customStyle="1" w:styleId="FontStyle11">
    <w:name w:val="Font Style11"/>
    <w:uiPriority w:val="99"/>
    <w:rsid w:val="00AA2123"/>
    <w:rPr>
      <w:rFonts w:ascii="Times New Roman" w:hAnsi="Times New Roman"/>
      <w:sz w:val="26"/>
    </w:rPr>
  </w:style>
  <w:style w:type="paragraph" w:styleId="ListParagraph">
    <w:name w:val="List Paragraph"/>
    <w:basedOn w:val="Normal"/>
    <w:uiPriority w:val="99"/>
    <w:qFormat/>
    <w:rsid w:val="00AA2123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NoSpacing">
    <w:name w:val="No Spacing"/>
    <w:uiPriority w:val="99"/>
    <w:qFormat/>
    <w:rsid w:val="00AA2123"/>
    <w:rPr>
      <w:rFonts w:ascii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383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9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83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9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83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9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8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934">
          <w:marLeft w:val="547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72">
          <w:marLeft w:val="547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78">
          <w:marLeft w:val="547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94">
          <w:marLeft w:val="547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83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937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3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62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66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85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8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93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3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4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6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7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8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9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8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83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92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9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83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9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8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9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9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</TotalTime>
  <Pages>1</Pages>
  <Words>148</Words>
  <Characters>845</Characters>
  <Application>Microsoft Office Outlook</Application>
  <DocSecurity>0</DocSecurity>
  <Lines>0</Lines>
  <Paragraphs>0</Paragraphs>
  <ScaleCrop>false</ScaleCrop>
  <Company>МАРП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ВЫПИСКА ИЗ ПРОТОКОЛА СОВЕТА</dc:title>
  <dc:subject/>
  <dc:creator>Талалаев Владислав</dc:creator>
  <cp:keywords/>
  <dc:description/>
  <cp:lastModifiedBy>Тамара</cp:lastModifiedBy>
  <cp:revision>8</cp:revision>
  <cp:lastPrinted>2018-03-21T08:30:00Z</cp:lastPrinted>
  <dcterms:created xsi:type="dcterms:W3CDTF">2018-04-12T05:23:00Z</dcterms:created>
  <dcterms:modified xsi:type="dcterms:W3CDTF">2018-04-14T11:40:00Z</dcterms:modified>
</cp:coreProperties>
</file>